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1" w:type="dxa"/>
        <w:jc w:val="center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700"/>
        <w:gridCol w:w="15"/>
        <w:gridCol w:w="126"/>
        <w:gridCol w:w="1476"/>
        <w:gridCol w:w="1501"/>
        <w:gridCol w:w="425"/>
        <w:gridCol w:w="705"/>
        <w:gridCol w:w="1138"/>
        <w:gridCol w:w="602"/>
        <w:gridCol w:w="11"/>
        <w:gridCol w:w="379"/>
        <w:gridCol w:w="911"/>
        <w:gridCol w:w="2062"/>
      </w:tblGrid>
      <w:tr w:rsidR="00470386" w:rsidRPr="00A131B3" w:rsidTr="009C3333">
        <w:trPr>
          <w:trHeight w:val="791"/>
          <w:jc w:val="center"/>
        </w:trPr>
        <w:tc>
          <w:tcPr>
            <w:tcW w:w="7086" w:type="dxa"/>
            <w:gridSpan w:val="8"/>
            <w:tcBorders>
              <w:top w:val="threeDEngrave" w:sz="12" w:space="0" w:color="auto"/>
              <w:right w:val="threeDEngrave" w:sz="12" w:space="0" w:color="auto"/>
            </w:tcBorders>
            <w:shd w:val="clear" w:color="auto" w:fill="F2F2F2"/>
            <w:vAlign w:val="center"/>
          </w:tcPr>
          <w:p w:rsidR="00470386" w:rsidRPr="00A131B3" w:rsidRDefault="00470386" w:rsidP="009903F1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131B3">
              <w:rPr>
                <w:rFonts w:ascii="Arial" w:hAnsi="Arial" w:cs="Arial"/>
                <w:b/>
                <w:sz w:val="28"/>
                <w:szCs w:val="28"/>
                <w:u w:val="single"/>
              </w:rPr>
              <w:t>Žádost o přijetí dítěte k povinné školní docházce školním roce 2024/202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5</w:t>
            </w:r>
          </w:p>
        </w:tc>
        <w:tc>
          <w:tcPr>
            <w:tcW w:w="1903" w:type="dxa"/>
            <w:gridSpan w:val="4"/>
            <w:tcBorders>
              <w:top w:val="threeDEngrave" w:sz="12" w:space="0" w:color="auto"/>
              <w:left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jc w:val="center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Zapsán dne:</w:t>
            </w:r>
          </w:p>
        </w:tc>
        <w:tc>
          <w:tcPr>
            <w:tcW w:w="2062" w:type="dxa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  <w:b/>
                <w:caps/>
              </w:rPr>
            </w:pPr>
            <w:r w:rsidRPr="00A131B3">
              <w:rPr>
                <w:rFonts w:ascii="Arial" w:hAnsi="Arial" w:cs="Arial"/>
                <w:b/>
                <w:caps/>
              </w:rPr>
              <w:t>Jméno</w:t>
            </w:r>
          </w:p>
        </w:tc>
        <w:tc>
          <w:tcPr>
            <w:tcW w:w="4233" w:type="dxa"/>
            <w:gridSpan w:val="5"/>
            <w:tcBorders>
              <w:top w:val="threeDEngrave" w:sz="12" w:space="0" w:color="auto"/>
              <w:right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threeDEngrave" w:sz="12" w:space="0" w:color="auto"/>
              <w:left w:val="threeDEngrave" w:sz="12" w:space="0" w:color="auto"/>
              <w:right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  <w:b/>
                <w:caps/>
              </w:rPr>
            </w:pPr>
          </w:p>
        </w:tc>
        <w:tc>
          <w:tcPr>
            <w:tcW w:w="1903" w:type="dxa"/>
            <w:gridSpan w:val="4"/>
            <w:tcBorders>
              <w:top w:val="threeDEngrave" w:sz="12" w:space="0" w:color="auto"/>
              <w:left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Rodné číslo</w:t>
            </w:r>
          </w:p>
        </w:tc>
        <w:tc>
          <w:tcPr>
            <w:tcW w:w="2062" w:type="dxa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tcBorders>
              <w:bottom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  <w:b/>
                <w:caps/>
              </w:rPr>
            </w:pPr>
            <w:r w:rsidRPr="00A131B3">
              <w:rPr>
                <w:rFonts w:ascii="Arial" w:hAnsi="Arial" w:cs="Arial"/>
                <w:b/>
                <w:caps/>
              </w:rPr>
              <w:t xml:space="preserve">Příjmení </w:t>
            </w:r>
          </w:p>
        </w:tc>
        <w:tc>
          <w:tcPr>
            <w:tcW w:w="4233" w:type="dxa"/>
            <w:gridSpan w:val="5"/>
            <w:tcBorders>
              <w:bottom w:val="threeDEngrave" w:sz="12" w:space="0" w:color="auto"/>
              <w:right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tcBorders>
              <w:left w:val="threeDEngrave" w:sz="12" w:space="0" w:color="auto"/>
              <w:bottom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Datum narození</w:t>
            </w:r>
          </w:p>
        </w:tc>
        <w:tc>
          <w:tcPr>
            <w:tcW w:w="2062" w:type="dxa"/>
            <w:tcBorders>
              <w:bottom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00" w:type="dxa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Ulice</w:t>
            </w:r>
          </w:p>
        </w:tc>
        <w:tc>
          <w:tcPr>
            <w:tcW w:w="3118" w:type="dxa"/>
            <w:gridSpan w:val="4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2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Číslo popisné</w:t>
            </w:r>
          </w:p>
        </w:tc>
        <w:tc>
          <w:tcPr>
            <w:tcW w:w="1138" w:type="dxa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Místo narození</w:t>
            </w:r>
          </w:p>
        </w:tc>
        <w:tc>
          <w:tcPr>
            <w:tcW w:w="2062" w:type="dxa"/>
            <w:tcBorders>
              <w:top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00" w:type="dxa"/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Místo</w:t>
            </w:r>
          </w:p>
        </w:tc>
        <w:tc>
          <w:tcPr>
            <w:tcW w:w="3118" w:type="dxa"/>
            <w:gridSpan w:val="4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2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PSČ</w:t>
            </w:r>
          </w:p>
        </w:tc>
        <w:tc>
          <w:tcPr>
            <w:tcW w:w="1138" w:type="dxa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903" w:type="dxa"/>
            <w:gridSpan w:val="4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Státní občanství **</w:t>
            </w:r>
          </w:p>
        </w:tc>
        <w:tc>
          <w:tcPr>
            <w:tcW w:w="2062" w:type="dxa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1051" w:type="dxa"/>
            <w:gridSpan w:val="13"/>
            <w:vAlign w:val="center"/>
          </w:tcPr>
          <w:p w:rsidR="00470386" w:rsidRPr="00A131B3" w:rsidRDefault="00470386" w:rsidP="009C3333">
            <w:pPr>
              <w:spacing w:after="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 xml:space="preserve">** Není-li dítě občanem ČR, zaškrtněte jednu z možností: </w:t>
            </w:r>
          </w:p>
          <w:p w:rsidR="00470386" w:rsidRPr="00A131B3" w:rsidRDefault="00470386" w:rsidP="009C3333">
            <w:pPr>
              <w:spacing w:before="20"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Cizinec s trvalým pobytem – Cizinec bez trvalého pobytu – Azylant nebo žadatel o azyl – Bez státního občanství – Občanství neudané, neznámé</w:t>
            </w:r>
          </w:p>
        </w:tc>
      </w:tr>
      <w:tr w:rsidR="00470386" w:rsidRPr="00A131B3" w:rsidTr="009C3333">
        <w:trPr>
          <w:jc w:val="center"/>
        </w:trPr>
        <w:tc>
          <w:tcPr>
            <w:tcW w:w="1700" w:type="dxa"/>
            <w:vMerge w:val="restart"/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Rodiče žádají o odklad:</w:t>
            </w:r>
          </w:p>
        </w:tc>
        <w:tc>
          <w:tcPr>
            <w:tcW w:w="4248" w:type="dxa"/>
            <w:gridSpan w:val="6"/>
            <w:vMerge w:val="restart"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 xml:space="preserve">                ANO           NE</w:t>
            </w:r>
          </w:p>
        </w:tc>
        <w:tc>
          <w:tcPr>
            <w:tcW w:w="3041" w:type="dxa"/>
            <w:gridSpan w:val="5"/>
            <w:tcBorders>
              <w:right w:val="single" w:sz="4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Je dítě již po odkladu?</w:t>
            </w:r>
          </w:p>
        </w:tc>
        <w:tc>
          <w:tcPr>
            <w:tcW w:w="2062" w:type="dxa"/>
            <w:tcBorders>
              <w:left w:val="single" w:sz="4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 xml:space="preserve">   ANO           NE</w:t>
            </w:r>
          </w:p>
        </w:tc>
      </w:tr>
      <w:tr w:rsidR="00470386" w:rsidRPr="00A131B3" w:rsidTr="009C3333">
        <w:trPr>
          <w:jc w:val="center"/>
        </w:trPr>
        <w:tc>
          <w:tcPr>
            <w:tcW w:w="1700" w:type="dxa"/>
            <w:vMerge/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</w:p>
        </w:tc>
        <w:tc>
          <w:tcPr>
            <w:tcW w:w="4248" w:type="dxa"/>
            <w:gridSpan w:val="6"/>
            <w:vMerge/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3041" w:type="dxa"/>
            <w:gridSpan w:val="5"/>
            <w:tcBorders>
              <w:right w:val="single" w:sz="4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Mateřská škola, kterou dítě navštěvuje:</w:t>
            </w:r>
          </w:p>
        </w:tc>
        <w:tc>
          <w:tcPr>
            <w:tcW w:w="2062" w:type="dxa"/>
            <w:tcBorders>
              <w:left w:val="single" w:sz="4" w:space="0" w:color="auto"/>
            </w:tcBorders>
            <w:vAlign w:val="center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</w:tcBorders>
            <w:shd w:val="clear" w:color="auto" w:fill="F2F2F2"/>
            <w:vAlign w:val="center"/>
          </w:tcPr>
          <w:p w:rsidR="00470386" w:rsidRPr="00A131B3" w:rsidRDefault="00470386" w:rsidP="009C3333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A131B3">
              <w:rPr>
                <w:rFonts w:ascii="Arial" w:hAnsi="Arial"/>
                <w:b/>
              </w:rPr>
              <w:t>RODIČE – ZÁKONNÍ ZÁSTUPCI</w:t>
            </w: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 w:val="restart"/>
            <w:tcBorders>
              <w:top w:val="threeDEngrave" w:sz="12" w:space="0" w:color="auto"/>
            </w:tcBorders>
            <w:shd w:val="clear" w:color="auto" w:fill="F2F2F2"/>
            <w:vAlign w:val="center"/>
          </w:tcPr>
          <w:p w:rsidR="00470386" w:rsidRPr="00A131B3" w:rsidRDefault="00470386" w:rsidP="009C3333">
            <w:pPr>
              <w:jc w:val="center"/>
              <w:rPr>
                <w:rFonts w:ascii="Arial" w:hAnsi="Arial" w:cs="Arial"/>
                <w:b/>
                <w:caps/>
              </w:rPr>
            </w:pPr>
            <w:r w:rsidRPr="00A131B3">
              <w:rPr>
                <w:rFonts w:ascii="Arial" w:hAnsi="Arial" w:cs="Arial"/>
                <w:b/>
                <w:caps/>
              </w:rPr>
              <w:t>otec</w:t>
            </w:r>
          </w:p>
        </w:tc>
        <w:tc>
          <w:tcPr>
            <w:tcW w:w="1602" w:type="dxa"/>
            <w:gridSpan w:val="2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Jméno</w:t>
            </w:r>
          </w:p>
        </w:tc>
        <w:tc>
          <w:tcPr>
            <w:tcW w:w="2631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Zaměstnání</w:t>
            </w:r>
          </w:p>
        </w:tc>
        <w:tc>
          <w:tcPr>
            <w:tcW w:w="3352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/>
            <w:shd w:val="clear" w:color="auto" w:fill="F2F2F2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Příjmení, titul</w:t>
            </w:r>
          </w:p>
        </w:tc>
        <w:tc>
          <w:tcPr>
            <w:tcW w:w="263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Vaše profese</w:t>
            </w:r>
          </w:p>
        </w:tc>
        <w:tc>
          <w:tcPr>
            <w:tcW w:w="3352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/>
            <w:shd w:val="clear" w:color="auto" w:fill="F2F2F2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Mobil</w:t>
            </w:r>
          </w:p>
        </w:tc>
        <w:tc>
          <w:tcPr>
            <w:tcW w:w="263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Telefon</w:t>
            </w:r>
          </w:p>
        </w:tc>
        <w:tc>
          <w:tcPr>
            <w:tcW w:w="3352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trHeight w:val="724"/>
          <w:jc w:val="center"/>
        </w:trPr>
        <w:tc>
          <w:tcPr>
            <w:tcW w:w="1715" w:type="dxa"/>
            <w:gridSpan w:val="2"/>
            <w:vMerge/>
            <w:tcBorders>
              <w:bottom w:val="threeDEngrave" w:sz="12" w:space="0" w:color="auto"/>
            </w:tcBorders>
            <w:shd w:val="clear" w:color="auto" w:fill="F2F2F2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</w:p>
        </w:tc>
        <w:tc>
          <w:tcPr>
            <w:tcW w:w="4233" w:type="dxa"/>
            <w:gridSpan w:val="5"/>
            <w:tcBorders>
              <w:bottom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Bydliště</w:t>
            </w:r>
          </w:p>
          <w:p w:rsidR="00470386" w:rsidRPr="00A131B3" w:rsidRDefault="00470386" w:rsidP="009C3333">
            <w:pPr>
              <w:rPr>
                <w:rFonts w:ascii="Arial" w:hAnsi="Arial" w:cs="Arial"/>
                <w:sz w:val="10"/>
                <w:szCs w:val="10"/>
              </w:rPr>
            </w:pPr>
            <w:r w:rsidRPr="00A131B3">
              <w:rPr>
                <w:rFonts w:ascii="Arial" w:hAnsi="Arial" w:cs="Arial"/>
                <w:sz w:val="10"/>
                <w:szCs w:val="10"/>
              </w:rPr>
              <w:t>(pokud není shodné s dítětem)</w:t>
            </w:r>
          </w:p>
        </w:tc>
        <w:tc>
          <w:tcPr>
            <w:tcW w:w="1740" w:type="dxa"/>
            <w:gridSpan w:val="2"/>
            <w:tcBorders>
              <w:bottom w:val="threeDEngrave" w:sz="12" w:space="0" w:color="auto"/>
              <w:right w:val="single" w:sz="4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  <w:sz w:val="16"/>
                <w:szCs w:val="16"/>
              </w:rPr>
            </w:pPr>
            <w:r w:rsidRPr="00A131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131B3">
              <w:rPr>
                <w:rFonts w:ascii="Arial" w:hAnsi="Arial" w:cs="Arial"/>
              </w:rPr>
              <w:t>E-mail</w:t>
            </w:r>
          </w:p>
        </w:tc>
        <w:tc>
          <w:tcPr>
            <w:tcW w:w="3363" w:type="dxa"/>
            <w:gridSpan w:val="4"/>
            <w:tcBorders>
              <w:left w:val="single" w:sz="4" w:space="0" w:color="auto"/>
              <w:bottom w:val="threeDEngrave" w:sz="12" w:space="0" w:color="auto"/>
            </w:tcBorders>
            <w:vAlign w:val="center"/>
          </w:tcPr>
          <w:p w:rsidR="00470386" w:rsidRPr="00A131B3" w:rsidRDefault="00470386" w:rsidP="009C333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 w:val="restart"/>
            <w:tcBorders>
              <w:top w:val="threeDEngrave" w:sz="12" w:space="0" w:color="auto"/>
            </w:tcBorders>
            <w:shd w:val="clear" w:color="auto" w:fill="F2F2F2"/>
            <w:vAlign w:val="center"/>
          </w:tcPr>
          <w:p w:rsidR="00470386" w:rsidRPr="00A131B3" w:rsidRDefault="00470386" w:rsidP="009C3333">
            <w:pPr>
              <w:jc w:val="center"/>
              <w:rPr>
                <w:rFonts w:ascii="Arial" w:hAnsi="Arial" w:cs="Arial"/>
                <w:b/>
                <w:caps/>
              </w:rPr>
            </w:pPr>
            <w:r w:rsidRPr="00A131B3">
              <w:rPr>
                <w:rFonts w:ascii="Arial" w:hAnsi="Arial" w:cs="Arial"/>
                <w:b/>
                <w:caps/>
              </w:rPr>
              <w:t>matka</w:t>
            </w:r>
          </w:p>
        </w:tc>
        <w:tc>
          <w:tcPr>
            <w:tcW w:w="1602" w:type="dxa"/>
            <w:gridSpan w:val="2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Jméno</w:t>
            </w:r>
          </w:p>
        </w:tc>
        <w:tc>
          <w:tcPr>
            <w:tcW w:w="2631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Zaměstnání</w:t>
            </w:r>
          </w:p>
        </w:tc>
        <w:tc>
          <w:tcPr>
            <w:tcW w:w="3352" w:type="dxa"/>
            <w:gridSpan w:val="3"/>
            <w:tcBorders>
              <w:top w:val="threeDEngrave" w:sz="12" w:space="0" w:color="auto"/>
            </w:tcBorders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/>
            <w:shd w:val="clear" w:color="auto" w:fill="F2F2F2"/>
          </w:tcPr>
          <w:p w:rsidR="00470386" w:rsidRPr="00A131B3" w:rsidRDefault="00470386" w:rsidP="009C3333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Příjmení, titul</w:t>
            </w:r>
          </w:p>
        </w:tc>
        <w:tc>
          <w:tcPr>
            <w:tcW w:w="263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Vaše profese</w:t>
            </w:r>
          </w:p>
        </w:tc>
        <w:tc>
          <w:tcPr>
            <w:tcW w:w="3352" w:type="dxa"/>
            <w:gridSpan w:val="3"/>
          </w:tcPr>
          <w:p w:rsidR="00470386" w:rsidRPr="00A131B3" w:rsidRDefault="00470386" w:rsidP="009C3333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jc w:val="center"/>
        </w:trPr>
        <w:tc>
          <w:tcPr>
            <w:tcW w:w="1715" w:type="dxa"/>
            <w:gridSpan w:val="2"/>
            <w:vMerge/>
            <w:shd w:val="clear" w:color="auto" w:fill="F2F2F2"/>
          </w:tcPr>
          <w:p w:rsidR="00470386" w:rsidRPr="00A131B3" w:rsidRDefault="00470386" w:rsidP="00604AD4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gridSpan w:val="2"/>
          </w:tcPr>
          <w:p w:rsidR="00470386" w:rsidRPr="00A131B3" w:rsidRDefault="00470386" w:rsidP="00604AD4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Mobil</w:t>
            </w:r>
          </w:p>
        </w:tc>
        <w:tc>
          <w:tcPr>
            <w:tcW w:w="2631" w:type="dxa"/>
            <w:gridSpan w:val="3"/>
          </w:tcPr>
          <w:p w:rsidR="00470386" w:rsidRPr="00A131B3" w:rsidRDefault="00470386" w:rsidP="00604AD4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3"/>
          </w:tcPr>
          <w:p w:rsidR="00470386" w:rsidRPr="00A131B3" w:rsidRDefault="00470386" w:rsidP="00604AD4">
            <w:pPr>
              <w:spacing w:after="120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Telefon</w:t>
            </w:r>
          </w:p>
        </w:tc>
        <w:tc>
          <w:tcPr>
            <w:tcW w:w="3352" w:type="dxa"/>
            <w:gridSpan w:val="3"/>
          </w:tcPr>
          <w:p w:rsidR="00470386" w:rsidRPr="00A131B3" w:rsidRDefault="00470386" w:rsidP="00604AD4">
            <w:pPr>
              <w:spacing w:after="120"/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trHeight w:val="765"/>
          <w:jc w:val="center"/>
        </w:trPr>
        <w:tc>
          <w:tcPr>
            <w:tcW w:w="1715" w:type="dxa"/>
            <w:gridSpan w:val="2"/>
            <w:vMerge/>
            <w:tcBorders>
              <w:bottom w:val="threeDEngrave" w:sz="12" w:space="0" w:color="auto"/>
            </w:tcBorders>
            <w:shd w:val="clear" w:color="auto" w:fill="F2F2F2"/>
          </w:tcPr>
          <w:p w:rsidR="00470386" w:rsidRPr="00A131B3" w:rsidRDefault="00470386" w:rsidP="00604AD4">
            <w:pPr>
              <w:rPr>
                <w:rFonts w:ascii="Arial" w:hAnsi="Arial" w:cs="Arial"/>
              </w:rPr>
            </w:pPr>
          </w:p>
        </w:tc>
        <w:tc>
          <w:tcPr>
            <w:tcW w:w="4233" w:type="dxa"/>
            <w:gridSpan w:val="5"/>
            <w:tcBorders>
              <w:bottom w:val="threeDEngrave" w:sz="12" w:space="0" w:color="auto"/>
            </w:tcBorders>
            <w:vAlign w:val="center"/>
          </w:tcPr>
          <w:p w:rsidR="00470386" w:rsidRPr="00A131B3" w:rsidRDefault="00470386" w:rsidP="00604AD4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Bydliště</w:t>
            </w:r>
          </w:p>
          <w:p w:rsidR="00470386" w:rsidRPr="00A131B3" w:rsidRDefault="00470386" w:rsidP="00604AD4">
            <w:pPr>
              <w:rPr>
                <w:rFonts w:ascii="Arial" w:hAnsi="Arial" w:cs="Arial"/>
                <w:sz w:val="10"/>
                <w:szCs w:val="10"/>
              </w:rPr>
            </w:pPr>
            <w:r w:rsidRPr="00A131B3">
              <w:rPr>
                <w:rFonts w:ascii="Arial" w:hAnsi="Arial" w:cs="Arial"/>
                <w:sz w:val="10"/>
                <w:szCs w:val="10"/>
              </w:rPr>
              <w:t>(pokud není shodné s dítětem)</w:t>
            </w:r>
          </w:p>
        </w:tc>
        <w:tc>
          <w:tcPr>
            <w:tcW w:w="1751" w:type="dxa"/>
            <w:gridSpan w:val="3"/>
            <w:tcBorders>
              <w:bottom w:val="threeDEngrave" w:sz="12" w:space="0" w:color="auto"/>
              <w:right w:val="single" w:sz="4" w:space="0" w:color="auto"/>
            </w:tcBorders>
            <w:vAlign w:val="center"/>
          </w:tcPr>
          <w:p w:rsidR="00470386" w:rsidRPr="00A131B3" w:rsidRDefault="00470386" w:rsidP="00604AD4">
            <w:pPr>
              <w:rPr>
                <w:rFonts w:ascii="Arial" w:hAnsi="Arial" w:cs="Arial"/>
                <w:sz w:val="16"/>
                <w:szCs w:val="16"/>
              </w:rPr>
            </w:pPr>
            <w:r w:rsidRPr="00A131B3">
              <w:rPr>
                <w:rFonts w:ascii="Arial" w:hAnsi="Arial" w:cs="Arial"/>
              </w:rPr>
              <w:t>E-mail</w:t>
            </w:r>
          </w:p>
        </w:tc>
        <w:tc>
          <w:tcPr>
            <w:tcW w:w="3352" w:type="dxa"/>
            <w:gridSpan w:val="3"/>
            <w:tcBorders>
              <w:left w:val="single" w:sz="4" w:space="0" w:color="auto"/>
              <w:bottom w:val="threeDEngrave" w:sz="12" w:space="0" w:color="auto"/>
            </w:tcBorders>
            <w:vAlign w:val="center"/>
          </w:tcPr>
          <w:p w:rsidR="00470386" w:rsidRPr="00A131B3" w:rsidRDefault="00470386" w:rsidP="00604AD4">
            <w:pPr>
              <w:rPr>
                <w:rFonts w:ascii="Arial" w:hAnsi="Arial" w:cs="Arial"/>
                <w:sz w:val="16"/>
                <w:szCs w:val="16"/>
              </w:rPr>
            </w:pPr>
          </w:p>
          <w:p w:rsidR="00470386" w:rsidRPr="00A131B3" w:rsidRDefault="00470386" w:rsidP="00604AD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</w:tcPr>
          <w:p w:rsidR="00470386" w:rsidRPr="00A131B3" w:rsidRDefault="00470386" w:rsidP="00604AD4">
            <w:pPr>
              <w:rPr>
                <w:rFonts w:ascii="Arial" w:hAnsi="Arial"/>
              </w:rPr>
            </w:pPr>
            <w:r w:rsidRPr="00A131B3">
              <w:rPr>
                <w:rFonts w:ascii="Arial" w:hAnsi="Arial"/>
              </w:rPr>
              <w:t>Rodiče se dohodli, že v záležitosti školní docházky dítěte bude – budou dále jednat (zákonný zástupce / zákonní zástupci) – uveďte celé jméno a příjmení:</w:t>
            </w:r>
          </w:p>
          <w:p w:rsidR="00470386" w:rsidRPr="00A131B3" w:rsidRDefault="00470386" w:rsidP="00604AD4">
            <w:pPr>
              <w:rPr>
                <w:rFonts w:ascii="Arial" w:hAnsi="Arial"/>
              </w:rPr>
            </w:pPr>
          </w:p>
          <w:p w:rsidR="00470386" w:rsidRPr="00A131B3" w:rsidRDefault="00470386" w:rsidP="00604AD4">
            <w:pPr>
              <w:rPr>
                <w:rFonts w:ascii="Arial" w:hAnsi="Arial" w:cs="Arial"/>
              </w:rPr>
            </w:pPr>
          </w:p>
        </w:tc>
      </w:tr>
      <w:tr w:rsidR="00470386" w:rsidRPr="00A131B3" w:rsidTr="009C3333">
        <w:trPr>
          <w:trHeight w:val="333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  <w:shd w:val="clear" w:color="auto" w:fill="F2F2F2"/>
          </w:tcPr>
          <w:p w:rsidR="00470386" w:rsidRPr="00A131B3" w:rsidRDefault="00470386" w:rsidP="00604AD4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A131B3">
              <w:rPr>
                <w:rFonts w:ascii="Arial" w:hAnsi="Arial"/>
                <w:b/>
                <w:sz w:val="16"/>
                <w:szCs w:val="16"/>
              </w:rPr>
              <w:t xml:space="preserve">* </w:t>
            </w:r>
            <w:r w:rsidRPr="00A131B3">
              <w:rPr>
                <w:rFonts w:ascii="Arial" w:hAnsi="Arial"/>
                <w:sz w:val="16"/>
                <w:szCs w:val="16"/>
              </w:rPr>
              <w:t>Informace o zaměstnání rodičů jsou pro nás klíčové v kritických situacích, kdy například rodiče pracují v IZS či jiných exponovaných složkách státu a je nutné s tím počítat v krizových situacích.</w:t>
            </w:r>
          </w:p>
        </w:tc>
      </w:tr>
      <w:tr w:rsidR="00470386" w:rsidRPr="00A131B3" w:rsidTr="009C3333">
        <w:trPr>
          <w:trHeight w:val="333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  <w:bottom w:val="threeDEngrave" w:sz="12" w:space="0" w:color="auto"/>
            </w:tcBorders>
            <w:shd w:val="clear" w:color="auto" w:fill="F2F2F2"/>
          </w:tcPr>
          <w:p w:rsidR="00470386" w:rsidRPr="00A131B3" w:rsidRDefault="00470386" w:rsidP="00604AD4">
            <w:pPr>
              <w:spacing w:before="40" w:after="40"/>
              <w:jc w:val="center"/>
              <w:rPr>
                <w:rFonts w:ascii="Arial" w:hAnsi="Arial"/>
                <w:b/>
              </w:rPr>
            </w:pPr>
            <w:r w:rsidRPr="00A131B3">
              <w:rPr>
                <w:rFonts w:ascii="Arial" w:hAnsi="Arial"/>
                <w:b/>
              </w:rPr>
              <w:t>PROHLÁŠENÍ RODIČŮ</w:t>
            </w:r>
          </w:p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  <w:tcBorders>
              <w:top w:val="threeDEngrave" w:sz="12" w:space="0" w:color="auto"/>
            </w:tcBorders>
          </w:tcPr>
          <w:p w:rsidR="00470386" w:rsidRPr="00515895" w:rsidRDefault="00470386" w:rsidP="00604AD4">
            <w:pPr>
              <w:pStyle w:val="Heading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  <w:r w:rsidRPr="0061439E">
              <w:rPr>
                <w:rFonts w:ascii="Arial" w:hAnsi="Arial"/>
                <w:b w:val="0"/>
                <w:color w:val="auto"/>
                <w:sz w:val="24"/>
                <w:szCs w:val="24"/>
              </w:rPr>
              <w:t>Prohlášení rodičů o zdravotním stavu žáka</w:t>
            </w:r>
            <w:r w:rsidRPr="00515895">
              <w:rPr>
                <w:rFonts w:ascii="Arial" w:hAnsi="Arial"/>
                <w:b w:val="0"/>
                <w:color w:val="auto"/>
                <w:sz w:val="22"/>
                <w:szCs w:val="22"/>
              </w:rPr>
              <w:t xml:space="preserve"> </w:t>
            </w:r>
            <w:r w:rsidRPr="006863FB">
              <w:rPr>
                <w:rFonts w:ascii="Arial" w:hAnsi="Arial"/>
                <w:b w:val="0"/>
                <w:color w:val="auto"/>
                <w:sz w:val="16"/>
                <w:szCs w:val="16"/>
              </w:rPr>
              <w:t>(zdravotní stav, omezení (při tělesné výchově, výletech, školách v přírodě apod.), alergie, poruchy, diety …)</w:t>
            </w:r>
            <w:r w:rsidRPr="00515895">
              <w:rPr>
                <w:rFonts w:ascii="Arial" w:hAnsi="Arial"/>
                <w:b w:val="0"/>
                <w:color w:val="auto"/>
                <w:sz w:val="22"/>
                <w:szCs w:val="22"/>
              </w:rPr>
              <w:t>:</w:t>
            </w:r>
          </w:p>
          <w:p w:rsidR="00470386" w:rsidRPr="00A131B3" w:rsidRDefault="00470386" w:rsidP="00604AD4">
            <w:pPr>
              <w:rPr>
                <w:rFonts w:ascii="Arial" w:hAnsi="Arial"/>
              </w:rPr>
            </w:pPr>
          </w:p>
          <w:p w:rsidR="00470386" w:rsidRPr="00A131B3" w:rsidRDefault="00470386" w:rsidP="00604AD4">
            <w:pPr>
              <w:rPr>
                <w:rFonts w:ascii="Arial" w:hAnsi="Arial"/>
              </w:rPr>
            </w:pPr>
          </w:p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</w:tcPr>
          <w:p w:rsidR="00470386" w:rsidRPr="00A131B3" w:rsidRDefault="00470386" w:rsidP="00604AD4">
            <w:pPr>
              <w:rPr>
                <w:rFonts w:ascii="Arial" w:hAnsi="Arial"/>
              </w:rPr>
            </w:pPr>
            <w:r w:rsidRPr="00A131B3">
              <w:rPr>
                <w:rFonts w:ascii="Arial" w:hAnsi="Arial"/>
              </w:rPr>
              <w:t xml:space="preserve">Zakroužkujte prodělané nemoci </w:t>
            </w:r>
            <w:r w:rsidRPr="00A131B3">
              <w:rPr>
                <w:rFonts w:ascii="Arial" w:hAnsi="Arial"/>
                <w:sz w:val="16"/>
                <w:szCs w:val="16"/>
              </w:rPr>
              <w:t>(zarděnky, plané neštovice, příušnice, spalničky, spála, žloutenka typu ... a další dětská nebo chronická onemocnění)</w:t>
            </w:r>
            <w:r w:rsidRPr="00A131B3">
              <w:rPr>
                <w:rFonts w:ascii="Arial" w:hAnsi="Arial"/>
              </w:rPr>
              <w:t>:</w:t>
            </w:r>
          </w:p>
          <w:p w:rsidR="00470386" w:rsidRPr="00515895" w:rsidRDefault="00470386" w:rsidP="00604AD4">
            <w:pPr>
              <w:pStyle w:val="Heading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</w:tcPr>
          <w:p w:rsidR="00470386" w:rsidRPr="00A131B3" w:rsidRDefault="00470386" w:rsidP="00604AD4">
            <w:pPr>
              <w:rPr>
                <w:rFonts w:ascii="Arial" w:hAnsi="Arial"/>
                <w:sz w:val="16"/>
                <w:szCs w:val="16"/>
              </w:rPr>
            </w:pPr>
            <w:r w:rsidRPr="00A131B3">
              <w:rPr>
                <w:rFonts w:ascii="Arial" w:hAnsi="Arial"/>
              </w:rPr>
              <w:t xml:space="preserve">Individuální dispozice dítěte </w:t>
            </w:r>
            <w:r w:rsidRPr="00A131B3">
              <w:rPr>
                <w:rFonts w:ascii="Arial" w:hAnsi="Arial"/>
                <w:sz w:val="16"/>
                <w:szCs w:val="16"/>
              </w:rPr>
              <w:t>(péče logopeda, zdravotní postižení, levák / pravák, grafomotorické obtíže, nadání, vyhraněný zájem …)</w:t>
            </w:r>
            <w:r w:rsidRPr="00A131B3">
              <w:rPr>
                <w:rFonts w:ascii="Arial" w:hAnsi="Arial"/>
              </w:rPr>
              <w:t>:</w:t>
            </w:r>
          </w:p>
          <w:p w:rsidR="00470386" w:rsidRDefault="00470386" w:rsidP="00604AD4">
            <w:pPr>
              <w:pStyle w:val="Heading1"/>
              <w:jc w:val="left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  <w:p w:rsidR="00470386" w:rsidRPr="00A131B3" w:rsidRDefault="00470386" w:rsidP="00604AD4"/>
          <w:p w:rsidR="00470386" w:rsidRPr="00A131B3" w:rsidRDefault="00470386" w:rsidP="00604AD4"/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</w:tcPr>
          <w:p w:rsidR="00470386" w:rsidRDefault="00470386" w:rsidP="00604AD4">
            <w:pPr>
              <w:pStyle w:val="Heading1"/>
              <w:jc w:val="left"/>
              <w:rPr>
                <w:rFonts w:ascii="Arial" w:hAnsi="Arial"/>
                <w:b w:val="0"/>
                <w:color w:val="auto"/>
                <w:sz w:val="24"/>
                <w:szCs w:val="24"/>
              </w:rPr>
            </w:pPr>
            <w:r w:rsidRPr="0061439E">
              <w:rPr>
                <w:rFonts w:ascii="Arial" w:hAnsi="Arial"/>
                <w:b w:val="0"/>
                <w:color w:val="auto"/>
                <w:sz w:val="24"/>
                <w:szCs w:val="24"/>
              </w:rPr>
              <w:t>Další údaje o dítěti, které považujete za důležité:</w:t>
            </w:r>
          </w:p>
          <w:p w:rsidR="00470386" w:rsidRPr="00A131B3" w:rsidRDefault="00470386" w:rsidP="00604AD4"/>
          <w:p w:rsidR="00470386" w:rsidRPr="00A131B3" w:rsidRDefault="00470386" w:rsidP="00604AD4"/>
          <w:p w:rsidR="00470386" w:rsidRPr="00A131B3" w:rsidRDefault="00470386" w:rsidP="00604AD4"/>
          <w:p w:rsidR="00470386" w:rsidRPr="00A131B3" w:rsidRDefault="00470386" w:rsidP="00604AD4"/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</w:tcPr>
          <w:p w:rsidR="00470386" w:rsidRPr="000F02AE" w:rsidRDefault="00470386" w:rsidP="00604AD4">
            <w:pPr>
              <w:pStyle w:val="Heading1"/>
              <w:spacing w:before="40" w:after="40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Prohlašuji tímto, že jsem byl seznámen se Zpracováním osobních údajů a poučen o způsobu s jejich nakládáním. Dále prohlašuji, že všechny uvedené údaje jsou pravdivé a úplné. Případné změny, zejména změny týkající se zdravotního stavu mého dítěte, bezodkladně doplním. Podpisem stvrzuji správnost údajů a prohlašuji, že vyplnění </w:t>
            </w: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této žádosti</w:t>
            </w: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 bylo projednáno se zákonným zástupcem / zástupci, který - kteří vyslovují svůj souhlas se školní docházkou do ZŠ Příšovice a je - jsou níže podepsáni.</w:t>
            </w:r>
          </w:p>
        </w:tc>
      </w:tr>
      <w:tr w:rsidR="00470386" w:rsidRPr="00A131B3" w:rsidTr="009C3333">
        <w:trPr>
          <w:trHeight w:val="667"/>
          <w:jc w:val="center"/>
        </w:trPr>
        <w:tc>
          <w:tcPr>
            <w:tcW w:w="11051" w:type="dxa"/>
            <w:gridSpan w:val="13"/>
          </w:tcPr>
          <w:p w:rsidR="00470386" w:rsidRPr="000F02AE" w:rsidRDefault="00470386" w:rsidP="00604AD4">
            <w:pPr>
              <w:pStyle w:val="Default"/>
              <w:spacing w:before="24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F02AE">
              <w:rPr>
                <w:rFonts w:ascii="Arial" w:hAnsi="Arial" w:cs="Arial"/>
                <w:sz w:val="22"/>
                <w:szCs w:val="22"/>
              </w:rPr>
              <w:t xml:space="preserve">Podle ustanovení § 36 odst. </w:t>
            </w:r>
            <w:smartTag w:uri="urn:schemas-microsoft-com:office:smarttags" w:element="metricconverter">
              <w:smartTagPr>
                <w:attr w:name="ProductID" w:val="4 a"/>
              </w:smartTagPr>
              <w:r w:rsidRPr="000F02AE">
                <w:rPr>
                  <w:rFonts w:ascii="Arial" w:hAnsi="Arial" w:cs="Arial"/>
                  <w:sz w:val="22"/>
                  <w:szCs w:val="22"/>
                </w:rPr>
                <w:t>4 a</w:t>
              </w:r>
            </w:smartTag>
            <w:r w:rsidRPr="000F02AE">
              <w:rPr>
                <w:rFonts w:ascii="Arial" w:hAnsi="Arial" w:cs="Arial"/>
                <w:sz w:val="22"/>
                <w:szCs w:val="22"/>
              </w:rPr>
              <w:t xml:space="preserve"> 5 zákona č. 561/2004 Sb., o předškolním, základním, středním, vyšším odborném a jiném vzdělávání (školský zákon) </w:t>
            </w:r>
            <w:r>
              <w:rPr>
                <w:rFonts w:ascii="Arial" w:hAnsi="Arial" w:cs="Arial"/>
                <w:sz w:val="22"/>
                <w:szCs w:val="22"/>
              </w:rPr>
              <w:t xml:space="preserve">v </w:t>
            </w:r>
            <w:r w:rsidRPr="000F02AE">
              <w:rPr>
                <w:rFonts w:ascii="Arial" w:hAnsi="Arial" w:cs="Arial"/>
                <w:sz w:val="22"/>
                <w:szCs w:val="22"/>
              </w:rPr>
              <w:t>platném znění, žádám o přijetí k základnímu vzdělávání do Základní školy Příšovice, okres Liberec -  příspěvková organizace ve školním roce 20</w:t>
            </w:r>
            <w:r>
              <w:rPr>
                <w:rFonts w:ascii="Arial" w:hAnsi="Arial" w:cs="Arial"/>
                <w:sz w:val="22"/>
                <w:szCs w:val="22"/>
              </w:rPr>
              <w:t>24/2025</w:t>
            </w:r>
            <w:r w:rsidRPr="000F02AE">
              <w:rPr>
                <w:rFonts w:ascii="Arial" w:hAnsi="Arial" w:cs="Arial"/>
                <w:i/>
                <w:sz w:val="22"/>
                <w:szCs w:val="22"/>
              </w:rPr>
              <w:t>.</w:t>
            </w:r>
          </w:p>
          <w:p w:rsidR="00470386" w:rsidRPr="000F02AE" w:rsidRDefault="00470386" w:rsidP="00604AD4">
            <w:pPr>
              <w:pStyle w:val="Heading1"/>
              <w:spacing w:before="40" w:after="40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</w:tr>
      <w:tr w:rsidR="00470386" w:rsidRPr="00A131B3" w:rsidTr="009C3333">
        <w:trPr>
          <w:trHeight w:val="1380"/>
          <w:jc w:val="center"/>
        </w:trPr>
        <w:tc>
          <w:tcPr>
            <w:tcW w:w="1841" w:type="dxa"/>
            <w:gridSpan w:val="3"/>
            <w:tcBorders>
              <w:bottom w:val="threeDEngrave" w:sz="12" w:space="0" w:color="auto"/>
            </w:tcBorders>
          </w:tcPr>
          <w:p w:rsidR="00470386" w:rsidRPr="000F02AE" w:rsidRDefault="00470386" w:rsidP="00604AD4">
            <w:pPr>
              <w:pStyle w:val="Heading1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0F02A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Datum</w:t>
            </w: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3"/>
            <w:tcBorders>
              <w:bottom w:val="threeDEngrave" w:sz="12" w:space="0" w:color="auto"/>
            </w:tcBorders>
          </w:tcPr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Podpis-y zákonného/zákonných  zástupce/ zástupců</w:t>
            </w: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5"/>
            <w:tcBorders>
              <w:bottom w:val="threeDEngrave" w:sz="12" w:space="0" w:color="auto"/>
            </w:tcBorders>
          </w:tcPr>
          <w:p w:rsidR="00470386" w:rsidRPr="00A131B3" w:rsidRDefault="00470386" w:rsidP="00604AD4">
            <w:pPr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Mgr. Andrea Gardoňová</w:t>
            </w:r>
          </w:p>
          <w:p w:rsidR="00470386" w:rsidRPr="000F02AE" w:rsidRDefault="00470386" w:rsidP="00604AD4">
            <w:pPr>
              <w:pStyle w:val="NormalWeb"/>
              <w:spacing w:before="0" w:beforeAutospacing="0" w:after="0" w:afterAutospacing="0"/>
              <w:rPr>
                <w:rFonts w:ascii="Arial" w:hAnsi="Arial"/>
              </w:rPr>
            </w:pPr>
            <w:r w:rsidRPr="000F02AE">
              <w:rPr>
                <w:rFonts w:ascii="Arial" w:hAnsi="Arial"/>
              </w:rPr>
              <w:t xml:space="preserve">  ředitelka ZŠ Příšovice</w:t>
            </w: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2"/>
            <w:tcBorders>
              <w:bottom w:val="threeDEngrave" w:sz="12" w:space="0" w:color="auto"/>
            </w:tcBorders>
          </w:tcPr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  <w:r w:rsidRPr="00A131B3">
              <w:rPr>
                <w:rFonts w:ascii="Arial" w:hAnsi="Arial" w:cs="Arial"/>
              </w:rPr>
              <w:t>Zapsal-a</w:t>
            </w: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  <w:p w:rsidR="00470386" w:rsidRPr="00A131B3" w:rsidRDefault="00470386" w:rsidP="00604AD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70386" w:rsidRPr="000F02AE" w:rsidRDefault="00470386" w:rsidP="00DB0FB3">
      <w:pPr>
        <w:rPr>
          <w:rFonts w:ascii="Arial" w:hAnsi="Arial" w:cs="Arial"/>
        </w:rPr>
      </w:pPr>
      <w:r w:rsidRPr="000F02AE">
        <w:rPr>
          <w:rFonts w:ascii="Arial" w:hAnsi="Arial" w:cs="Arial"/>
        </w:rPr>
        <w:t xml:space="preserve">  </w:t>
      </w:r>
    </w:p>
    <w:p w:rsidR="00470386" w:rsidRPr="000F02AE" w:rsidRDefault="00470386">
      <w:pPr>
        <w:pStyle w:val="NormalWeb"/>
        <w:spacing w:before="0" w:beforeAutospacing="0" w:after="0" w:afterAutospacing="0"/>
        <w:rPr>
          <w:rFonts w:ascii="Arial" w:hAnsi="Arial"/>
        </w:rPr>
      </w:pPr>
    </w:p>
    <w:sectPr w:rsidR="00470386" w:rsidRPr="000F02AE" w:rsidSect="00422C42">
      <w:headerReference w:type="default" r:id="rId7"/>
      <w:footerReference w:type="default" r:id="rId8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386" w:rsidRDefault="00470386" w:rsidP="00E64C3B">
      <w:r>
        <w:separator/>
      </w:r>
    </w:p>
  </w:endnote>
  <w:endnote w:type="continuationSeparator" w:id="0">
    <w:p w:rsidR="00470386" w:rsidRDefault="00470386" w:rsidP="00E64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86" w:rsidRDefault="00470386" w:rsidP="00E0360A">
    <w:pPr>
      <w:pStyle w:val="Footer"/>
      <w:tabs>
        <w:tab w:val="clear" w:pos="4536"/>
        <w:tab w:val="clear" w:pos="9072"/>
        <w:tab w:val="left" w:pos="1568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style="position:absolute;margin-left:56.7pt;margin-top:799.45pt;width:481.9pt;height:7.35pt;z-index:-251654144;visibility:visible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386" w:rsidRDefault="00470386" w:rsidP="00E64C3B">
      <w:r>
        <w:separator/>
      </w:r>
    </w:p>
  </w:footnote>
  <w:footnote w:type="continuationSeparator" w:id="0">
    <w:p w:rsidR="00470386" w:rsidRDefault="00470386" w:rsidP="00E64C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386" w:rsidRDefault="00470386" w:rsidP="00E64C3B">
    <w:pPr>
      <w:pStyle w:val="Head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49" type="#_x0000_t75" style="position:absolute;margin-left:183.7pt;margin-top:-23.25pt;width:227.9pt;height:18.1pt;z-index:251660288;visibility:visible;mso-position-horizontal-relative:page">
          <v:imagedata r:id="rId1" o:title=""/>
          <w10:wrap type="square" anchorx="page"/>
        </v:shape>
      </w:pict>
    </w:r>
    <w:r w:rsidRPr="00123DCC">
      <w:rPr>
        <w:noProof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FA03962"/>
    <w:multiLevelType w:val="hybridMultilevel"/>
    <w:tmpl w:val="490E0D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56C9D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02AE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0B2D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1ED9"/>
    <w:rsid w:val="00202D12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E5A06"/>
    <w:rsid w:val="002F006F"/>
    <w:rsid w:val="002F00BC"/>
    <w:rsid w:val="002F0735"/>
    <w:rsid w:val="002F16C7"/>
    <w:rsid w:val="002F27A3"/>
    <w:rsid w:val="0031084E"/>
    <w:rsid w:val="003123FB"/>
    <w:rsid w:val="0032159A"/>
    <w:rsid w:val="00324981"/>
    <w:rsid w:val="00324D0B"/>
    <w:rsid w:val="00324EE2"/>
    <w:rsid w:val="0032658F"/>
    <w:rsid w:val="00326735"/>
    <w:rsid w:val="00327E8F"/>
    <w:rsid w:val="00330686"/>
    <w:rsid w:val="00336464"/>
    <w:rsid w:val="00336DCA"/>
    <w:rsid w:val="0035518C"/>
    <w:rsid w:val="00357D9A"/>
    <w:rsid w:val="00361C40"/>
    <w:rsid w:val="003678D6"/>
    <w:rsid w:val="00367BB7"/>
    <w:rsid w:val="00376583"/>
    <w:rsid w:val="00380EE4"/>
    <w:rsid w:val="0038343A"/>
    <w:rsid w:val="00384534"/>
    <w:rsid w:val="00391463"/>
    <w:rsid w:val="0039154A"/>
    <w:rsid w:val="00391983"/>
    <w:rsid w:val="003A01B1"/>
    <w:rsid w:val="003A2D8E"/>
    <w:rsid w:val="003A3605"/>
    <w:rsid w:val="003A3F6A"/>
    <w:rsid w:val="003B0611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2C42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0386"/>
    <w:rsid w:val="004723EC"/>
    <w:rsid w:val="00472F23"/>
    <w:rsid w:val="004850D8"/>
    <w:rsid w:val="00490889"/>
    <w:rsid w:val="00493AC0"/>
    <w:rsid w:val="004A41CC"/>
    <w:rsid w:val="004A56C5"/>
    <w:rsid w:val="004B23BC"/>
    <w:rsid w:val="004B4249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15895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5108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05A"/>
    <w:rsid w:val="006042E0"/>
    <w:rsid w:val="00604AD4"/>
    <w:rsid w:val="00605FA3"/>
    <w:rsid w:val="00606D02"/>
    <w:rsid w:val="00606E28"/>
    <w:rsid w:val="006138D7"/>
    <w:rsid w:val="0061439E"/>
    <w:rsid w:val="00615E12"/>
    <w:rsid w:val="0061797D"/>
    <w:rsid w:val="00624040"/>
    <w:rsid w:val="00626A1E"/>
    <w:rsid w:val="00632AA8"/>
    <w:rsid w:val="00636FF1"/>
    <w:rsid w:val="00641C5C"/>
    <w:rsid w:val="006500EC"/>
    <w:rsid w:val="006537B9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863FB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1690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7248A"/>
    <w:rsid w:val="0098187A"/>
    <w:rsid w:val="00986A21"/>
    <w:rsid w:val="009903F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3333"/>
    <w:rsid w:val="009C6049"/>
    <w:rsid w:val="009D122C"/>
    <w:rsid w:val="009D4F99"/>
    <w:rsid w:val="009F3DA9"/>
    <w:rsid w:val="009F5754"/>
    <w:rsid w:val="00A0197F"/>
    <w:rsid w:val="00A131B3"/>
    <w:rsid w:val="00A15E3B"/>
    <w:rsid w:val="00A17702"/>
    <w:rsid w:val="00A30550"/>
    <w:rsid w:val="00A31C35"/>
    <w:rsid w:val="00A3343E"/>
    <w:rsid w:val="00A42042"/>
    <w:rsid w:val="00A4421D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2F06"/>
    <w:rsid w:val="00C14C7B"/>
    <w:rsid w:val="00C1594D"/>
    <w:rsid w:val="00C23F7A"/>
    <w:rsid w:val="00C3014F"/>
    <w:rsid w:val="00C33EED"/>
    <w:rsid w:val="00C34E55"/>
    <w:rsid w:val="00C41AEC"/>
    <w:rsid w:val="00C451DA"/>
    <w:rsid w:val="00C45E83"/>
    <w:rsid w:val="00C53B1D"/>
    <w:rsid w:val="00C57697"/>
    <w:rsid w:val="00C60B8D"/>
    <w:rsid w:val="00C66061"/>
    <w:rsid w:val="00C66764"/>
    <w:rsid w:val="00C71F1E"/>
    <w:rsid w:val="00C7329A"/>
    <w:rsid w:val="00C814F5"/>
    <w:rsid w:val="00C81813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0FB3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345"/>
    <w:rsid w:val="00E944CB"/>
    <w:rsid w:val="00E96026"/>
    <w:rsid w:val="00EA2093"/>
    <w:rsid w:val="00EA58AB"/>
    <w:rsid w:val="00EA5ADB"/>
    <w:rsid w:val="00EB3D1D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272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C3B"/>
    <w:pPr>
      <w:spacing w:before="120" w:line="276" w:lineRule="auto"/>
    </w:pPr>
    <w:rPr>
      <w:rFonts w:ascii="Cambria" w:hAnsi="Cambria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0405A"/>
    <w:pPr>
      <w:keepNext/>
      <w:spacing w:before="0" w:line="240" w:lineRule="auto"/>
      <w:jc w:val="center"/>
      <w:outlineLvl w:val="0"/>
    </w:pPr>
    <w:rPr>
      <w:rFonts w:ascii="Times New Roman" w:eastAsia="Times New Roman" w:hAnsi="Times New Roman"/>
      <w:b/>
      <w:color w:val="FF0000"/>
      <w:sz w:val="28"/>
      <w:szCs w:val="20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405A"/>
    <w:rPr>
      <w:rFonts w:ascii="Times New Roman" w:hAnsi="Times New Roman" w:cs="Times New Roman"/>
      <w:b/>
      <w:color w:val="FF0000"/>
      <w:sz w:val="20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00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00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00EC"/>
    <w:rPr>
      <w:rFonts w:cs="Times New Roman"/>
    </w:rPr>
  </w:style>
  <w:style w:type="table" w:styleId="TableGrid">
    <w:name w:val="Table Grid"/>
    <w:basedOn w:val="TableNormal"/>
    <w:uiPriority w:val="99"/>
    <w:rsid w:val="00650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kladnodstavec">
    <w:name w:val="[Základní odstavec]"/>
    <w:basedOn w:val="Normal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al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alWeb">
    <w:name w:val="Normal (Web)"/>
    <w:basedOn w:val="Normal"/>
    <w:link w:val="NormalWebChar"/>
    <w:uiPriority w:val="99"/>
    <w:rsid w:val="00225498"/>
    <w:pPr>
      <w:spacing w:before="100" w:beforeAutospacing="1" w:after="100" w:afterAutospacing="1" w:line="240" w:lineRule="auto"/>
    </w:pPr>
    <w:rPr>
      <w:rFonts w:eastAsia="MS Mincho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uiPriority w:val="99"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alWeb"/>
    <w:link w:val="AdresaChar"/>
    <w:uiPriority w:val="99"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DefaultParagraphFont"/>
    <w:link w:val="Popis"/>
    <w:uiPriority w:val="99"/>
    <w:locked/>
    <w:rsid w:val="004B6390"/>
    <w:rPr>
      <w:rFonts w:ascii="Arial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uiPriority w:val="99"/>
    <w:locked/>
    <w:rsid w:val="004B6390"/>
    <w:rPr>
      <w:rFonts w:ascii="Cambria" w:hAnsi="Cambria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E64C3B"/>
    <w:rPr>
      <w:rFonts w:ascii="Cambria" w:eastAsia="MS Mincho" w:hAnsi="Cambria" w:cs="Arial"/>
      <w:color w:val="000000"/>
      <w:sz w:val="20"/>
      <w:szCs w:val="20"/>
      <w:lang w:eastAsia="cs-CZ"/>
    </w:rPr>
  </w:style>
  <w:style w:type="character" w:customStyle="1" w:styleId="AdresaChar">
    <w:name w:val="Adresa Char"/>
    <w:basedOn w:val="NormalWebChar"/>
    <w:link w:val="Adresa"/>
    <w:uiPriority w:val="99"/>
    <w:locked/>
    <w:rsid w:val="00E64C3B"/>
  </w:style>
  <w:style w:type="character" w:styleId="Hyperlink">
    <w:name w:val="Hyperlink"/>
    <w:basedOn w:val="DefaultParagraphFont"/>
    <w:uiPriority w:val="99"/>
    <w:rsid w:val="00F0656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F7519"/>
    <w:pPr>
      <w:spacing w:before="0" w:after="200"/>
      <w:ind w:left="720"/>
      <w:contextualSpacing/>
    </w:pPr>
    <w:rPr>
      <w:rFonts w:ascii="Calibri" w:hAnsi="Calibri"/>
    </w:rPr>
  </w:style>
  <w:style w:type="character" w:styleId="Emphasis">
    <w:name w:val="Emphasis"/>
    <w:basedOn w:val="DefaultParagraphFont"/>
    <w:uiPriority w:val="99"/>
    <w:qFormat/>
    <w:rsid w:val="00B505DA"/>
    <w:rPr>
      <w:rFonts w:cs="Times New Roman"/>
      <w:i/>
    </w:rPr>
  </w:style>
  <w:style w:type="paragraph" w:customStyle="1" w:styleId="Default">
    <w:name w:val="Default"/>
    <w:uiPriority w:val="99"/>
    <w:rsid w:val="00DB0FB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32498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9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981"/>
    <w:rPr>
      <w:rFonts w:ascii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24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249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6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232</TotalTime>
  <Pages>2</Pages>
  <Words>382</Words>
  <Characters>2255</Characters>
  <Application>Microsoft Office Outlook</Application>
  <DocSecurity>0</DocSecurity>
  <Lines>0</Lines>
  <Paragraphs>0</Paragraphs>
  <ScaleCrop>false</ScaleCrop>
  <Company>TA ČR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Raiter</dc:creator>
  <cp:keywords/>
  <dc:description/>
  <cp:lastModifiedBy>P</cp:lastModifiedBy>
  <cp:revision>8</cp:revision>
  <cp:lastPrinted>2023-03-29T10:27:00Z</cp:lastPrinted>
  <dcterms:created xsi:type="dcterms:W3CDTF">2023-03-29T06:48:00Z</dcterms:created>
  <dcterms:modified xsi:type="dcterms:W3CDTF">2024-04-02T09:03:00Z</dcterms:modified>
</cp:coreProperties>
</file>